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72F" w:rsidRDefault="002F172F" w:rsidP="00323B43">
      <w:pPr>
        <w:rPr>
          <w:rFonts w:ascii="Times New Roman" w:hAnsi="Times New Roman"/>
          <w:bCs/>
          <w:sz w:val="28"/>
          <w:szCs w:val="28"/>
        </w:rPr>
      </w:pPr>
      <w:r w:rsidRPr="002F1265">
        <w:rPr>
          <w:rFonts w:ascii="Times New Roman" w:hAnsi="Times New Roman"/>
          <w:bCs/>
          <w:sz w:val="28"/>
          <w:szCs w:val="28"/>
        </w:rPr>
        <w:t>Supplemental S4 NL-VS-L0 GO Enrichment (Cellular Component)</w:t>
      </w:r>
    </w:p>
    <w:p w:rsidR="002F172F" w:rsidRPr="002F1265" w:rsidRDefault="002F172F" w:rsidP="00323B43">
      <w:pPr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397"/>
        <w:gridCol w:w="1390"/>
        <w:gridCol w:w="2274"/>
        <w:gridCol w:w="1247"/>
        <w:gridCol w:w="1021"/>
        <w:gridCol w:w="1064"/>
        <w:gridCol w:w="1063"/>
      </w:tblGrid>
      <w:tr w:rsidR="002F172F" w:rsidRPr="001413DF" w:rsidTr="00047391">
        <w:tc>
          <w:tcPr>
            <w:tcW w:w="235" w:type="pct"/>
            <w:tcBorders>
              <w:top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CA3ED6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b/>
                <w:bCs/>
                <w:sz w:val="21"/>
                <w:szCs w:val="21"/>
              </w:rPr>
              <w:t>#</w:t>
            </w:r>
          </w:p>
        </w:tc>
        <w:tc>
          <w:tcPr>
            <w:tcW w:w="822" w:type="pct"/>
            <w:tcBorders>
              <w:top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CA3ED6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1345" w:type="pct"/>
            <w:tcBorders>
              <w:top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CA3ED6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737" w:type="pct"/>
            <w:tcBorders>
              <w:top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CA3ED6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b/>
                <w:bCs/>
                <w:sz w:val="21"/>
                <w:szCs w:val="21"/>
              </w:rPr>
              <w:t>GeneRatio (8)</w:t>
            </w:r>
          </w:p>
        </w:tc>
        <w:tc>
          <w:tcPr>
            <w:tcW w:w="604" w:type="pct"/>
            <w:tcBorders>
              <w:top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CA3ED6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b/>
                <w:bCs/>
                <w:sz w:val="21"/>
                <w:szCs w:val="21"/>
              </w:rPr>
              <w:t>BgRatio (1849)</w:t>
            </w:r>
          </w:p>
        </w:tc>
        <w:tc>
          <w:tcPr>
            <w:tcW w:w="629" w:type="pct"/>
            <w:tcBorders>
              <w:top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CA3ED6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b/>
                <w:bCs/>
                <w:sz w:val="21"/>
                <w:szCs w:val="21"/>
              </w:rPr>
              <w:t>pvalue</w:t>
            </w:r>
          </w:p>
        </w:tc>
        <w:tc>
          <w:tcPr>
            <w:tcW w:w="629" w:type="pct"/>
            <w:tcBorders>
              <w:top w:val="single" w:sz="24" w:space="0" w:color="009933"/>
            </w:tcBorders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CA3ED6">
            <w:pPr>
              <w:adjustRightInd/>
              <w:snapToGrid/>
              <w:spacing w:after="0"/>
              <w:jc w:val="center"/>
              <w:rPr>
                <w:rFonts w:ascii="微软雅黑" w:cs="宋体"/>
                <w:b/>
                <w:bCs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b/>
                <w:bCs/>
                <w:sz w:val="21"/>
                <w:szCs w:val="21"/>
              </w:rPr>
              <w:t>p.adjust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GO:0005875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microtubule associated complex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23 (1.24%)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0.095460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GO:0044430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cytoskeletal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31 (1.68%)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0.126741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GO:0009536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plastid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3 (37.5%)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330 (17.85%)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0.157346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GO:0015630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microtubule cytoskeleton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53 (2.87%)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0.207935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GO:0005856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cytoskeleton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63 (3.41%)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0.242603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GO:0031976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plastid thylakoid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65 (3.52%)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0.249375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GO:0031984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organelle subcompartment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66 (3.57%)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0.252741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GO:0030312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external encapsulating structure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70 (3.79%)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0.266073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GO:0071944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cell periphery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78 (4.22%)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0.292115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GO:0005623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cell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7 (87.5%)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1353 (73.17%)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0.322734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GO:0044464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cell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7 (87.5%)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1353 (73.17%)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0.322734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GO:0009579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thylakoid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96 (5.19%)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0.347773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GO:0043229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intracellular organelle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5 (62.5%)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971 (52.51%)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0.419333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GO:0043226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5 (62.5%)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973 (52.62%)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0.421806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GO:0044424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intracellular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6 (75%)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1266 (68.47%)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0.512928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GO:0043234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protein complex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162 (8.76%)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0.520496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GO:0044435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plastid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162 (8.76%)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0.520496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GO:0043231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intracellular membrane-bounded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4 (50%)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838 (45.32%)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0.530658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GO:0005622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intracellular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6 (75%)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1282 (69.33%)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0.534799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20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GO:0043227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membrane-bounded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4 (50%)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854 (46.19%)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0.550789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21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GO:0044444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cytoplasmic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3 (37.5%)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658 (35.59%)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0.586429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22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GO:0005737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cytoplasm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3 (37.5%)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661 (35.75%)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0.590257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23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GO:0044422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organelle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 (25%)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435 (23.53%)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0.595593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24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GO:0044446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intracellular organelle part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 (25%)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435 (23.53%)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0.595593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25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GO:0043228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non-membrane-bounded organelle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218 (11.79%)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0.634191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26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GO:0043232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intracellular non-membrane-bounded organelle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218 (11.79%)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0.634191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0.731758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27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GO:0032991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macromolecular complex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417 (22.55%)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0.871137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0.934133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28</w:t>
            </w:r>
          </w:p>
        </w:tc>
        <w:tc>
          <w:tcPr>
            <w:tcW w:w="82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GO:0031224</w:t>
              </w:r>
            </w:hyperlink>
          </w:p>
        </w:tc>
        <w:tc>
          <w:tcPr>
            <w:tcW w:w="134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intrinsic component of membrane</w:t>
            </w:r>
          </w:p>
        </w:tc>
        <w:tc>
          <w:tcPr>
            <w:tcW w:w="73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418 (22.61%)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0.871857</w:t>
            </w:r>
          </w:p>
        </w:tc>
        <w:tc>
          <w:tcPr>
            <w:tcW w:w="629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0.934133</w:t>
            </w:r>
          </w:p>
        </w:tc>
      </w:tr>
      <w:tr w:rsidR="002F172F" w:rsidRPr="001413DF" w:rsidTr="00047391">
        <w:tc>
          <w:tcPr>
            <w:tcW w:w="23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29</w:t>
            </w:r>
          </w:p>
        </w:tc>
        <w:tc>
          <w:tcPr>
            <w:tcW w:w="82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GO:0044425</w:t>
              </w:r>
            </w:hyperlink>
          </w:p>
        </w:tc>
        <w:tc>
          <w:tcPr>
            <w:tcW w:w="134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membrane part</w:t>
            </w:r>
          </w:p>
        </w:tc>
        <w:tc>
          <w:tcPr>
            <w:tcW w:w="73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503 (27.2%)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0.921585</w:t>
            </w:r>
          </w:p>
        </w:tc>
        <w:tc>
          <w:tcPr>
            <w:tcW w:w="629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0.953364</w:t>
            </w:r>
          </w:p>
        </w:tc>
      </w:tr>
      <w:tr w:rsidR="002F172F" w:rsidRPr="001413DF" w:rsidTr="00047391">
        <w:tc>
          <w:tcPr>
            <w:tcW w:w="23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30</w:t>
            </w:r>
          </w:p>
        </w:tc>
        <w:tc>
          <w:tcPr>
            <w:tcW w:w="82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1174CA">
                <w:rPr>
                  <w:rFonts w:ascii="微软雅黑" w:hAnsi="微软雅黑" w:cs="宋体"/>
                  <w:color w:val="0000FF"/>
                  <w:sz w:val="21"/>
                  <w:szCs w:val="21"/>
                </w:rPr>
                <w:t>GO:0016020</w:t>
              </w:r>
            </w:hyperlink>
          </w:p>
        </w:tc>
        <w:tc>
          <w:tcPr>
            <w:tcW w:w="134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membrane</w:t>
            </w:r>
          </w:p>
        </w:tc>
        <w:tc>
          <w:tcPr>
            <w:tcW w:w="73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1 (12.5%)</w:t>
            </w:r>
          </w:p>
        </w:tc>
        <w:tc>
          <w:tcPr>
            <w:tcW w:w="604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770 (41.64%)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0.986697</w:t>
            </w:r>
          </w:p>
        </w:tc>
        <w:tc>
          <w:tcPr>
            <w:tcW w:w="629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:rsidR="002F172F" w:rsidRPr="001174CA" w:rsidRDefault="002F172F" w:rsidP="00A830CB">
            <w:pPr>
              <w:adjustRightInd/>
              <w:snapToGrid/>
              <w:spacing w:after="0"/>
              <w:jc w:val="center"/>
              <w:rPr>
                <w:rFonts w:ascii="微软雅黑" w:cs="宋体"/>
                <w:sz w:val="21"/>
                <w:szCs w:val="21"/>
              </w:rPr>
            </w:pPr>
            <w:r w:rsidRPr="001174CA">
              <w:rPr>
                <w:rFonts w:ascii="微软雅黑" w:hAnsi="微软雅黑" w:cs="宋体"/>
                <w:sz w:val="21"/>
                <w:szCs w:val="21"/>
              </w:rPr>
              <w:t>0.986697</w:t>
            </w:r>
          </w:p>
        </w:tc>
      </w:tr>
    </w:tbl>
    <w:p w:rsidR="002F172F" w:rsidRDefault="002F172F" w:rsidP="00323B43"/>
    <w:sectPr w:rsidR="002F172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74CA"/>
    <w:rsid w:val="00047391"/>
    <w:rsid w:val="001174CA"/>
    <w:rsid w:val="001413DF"/>
    <w:rsid w:val="002176C0"/>
    <w:rsid w:val="0024528D"/>
    <w:rsid w:val="00273102"/>
    <w:rsid w:val="002F1265"/>
    <w:rsid w:val="002F172F"/>
    <w:rsid w:val="00323B43"/>
    <w:rsid w:val="003D37D8"/>
    <w:rsid w:val="004358AB"/>
    <w:rsid w:val="00462982"/>
    <w:rsid w:val="007977E9"/>
    <w:rsid w:val="008B7726"/>
    <w:rsid w:val="00A830CB"/>
    <w:rsid w:val="00A928E1"/>
    <w:rsid w:val="00CA3ED6"/>
    <w:rsid w:val="00CB29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1174CA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218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9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9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4" Type="http://schemas.openxmlformats.org/officeDocument/2006/relationships/fontTable" Target="fontTable.xm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" Type="http://schemas.openxmlformats.org/officeDocument/2006/relationships/settings" Target="settings.xm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" Type="http://schemas.openxmlformats.org/officeDocument/2006/relationships/styles" Target="styles.xm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0.C.html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1740</Words>
  <Characters>9921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dcterms:created xsi:type="dcterms:W3CDTF">2018-12-23T08:21:00Z</dcterms:created>
  <dcterms:modified xsi:type="dcterms:W3CDTF">2019-11-20T10:07:00Z</dcterms:modified>
</cp:coreProperties>
</file>